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BD" w:rsidRDefault="003441BD">
      <w:pPr>
        <w:pStyle w:val="Standard"/>
        <w:rPr>
          <w:sz w:val="32"/>
          <w:szCs w:val="32"/>
        </w:rPr>
      </w:pPr>
      <w:bookmarkStart w:id="0" w:name="_GoBack"/>
      <w:bookmarkEnd w:id="0"/>
    </w:p>
    <w:p w:rsidR="003441BD" w:rsidRDefault="00737229">
      <w:pPr>
        <w:pStyle w:val="Standard"/>
      </w:pPr>
      <w:r>
        <w:rPr>
          <w:noProof/>
          <w:sz w:val="32"/>
          <w:szCs w:val="32"/>
          <w:lang w:eastAsia="nb-NO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3813</wp:posOffset>
            </wp:positionH>
            <wp:positionV relativeFrom="paragraph">
              <wp:posOffset>-1271</wp:posOffset>
            </wp:positionV>
            <wp:extent cx="2266953" cy="3076571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3" cy="3076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neria Script Demo" w:hAnsi="Coneria Script Demo"/>
          <w:sz w:val="56"/>
          <w:szCs w:val="56"/>
        </w:rPr>
        <w:t>Invitasjon til Sommermøte i LeVin</w:t>
      </w: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3441BD">
      <w:pPr>
        <w:pStyle w:val="Standard"/>
        <w:jc w:val="center"/>
        <w:rPr>
          <w:rFonts w:ascii="Coneria Script Demo" w:hAnsi="Coneria Script Demo"/>
          <w:sz w:val="56"/>
          <w:szCs w:val="56"/>
        </w:rPr>
      </w:pPr>
    </w:p>
    <w:p w:rsidR="003441BD" w:rsidRDefault="00737229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441BD" w:rsidRDefault="003441BD">
      <w:pPr>
        <w:pStyle w:val="Standard"/>
        <w:rPr>
          <w:sz w:val="32"/>
          <w:szCs w:val="32"/>
        </w:rPr>
      </w:pPr>
    </w:p>
    <w:p w:rsidR="003441BD" w:rsidRDefault="00737229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Torsdag  11.juni   kl  19.00</w:t>
      </w:r>
    </w:p>
    <w:p w:rsidR="003441BD" w:rsidRDefault="00737229">
      <w:pPr>
        <w:pStyle w:val="Standard"/>
        <w:jc w:val="center"/>
        <w:rPr>
          <w:sz w:val="40"/>
          <w:szCs w:val="40"/>
          <w:lang w:val="nn-NO"/>
        </w:rPr>
      </w:pPr>
      <w:r>
        <w:rPr>
          <w:sz w:val="40"/>
          <w:szCs w:val="40"/>
          <w:lang w:val="nn-NO"/>
        </w:rPr>
        <w:t>på Brygga Gastropub 63 gr nord.</w:t>
      </w:r>
    </w:p>
    <w:p w:rsidR="003441BD" w:rsidRDefault="003441BD">
      <w:pPr>
        <w:pStyle w:val="Standard"/>
        <w:rPr>
          <w:sz w:val="40"/>
          <w:szCs w:val="40"/>
          <w:lang w:val="nn-NO"/>
        </w:rPr>
      </w:pPr>
    </w:p>
    <w:p w:rsidR="003441BD" w:rsidRDefault="00737229">
      <w:pPr>
        <w:pStyle w:val="Standard"/>
      </w:pPr>
      <w:r>
        <w:rPr>
          <w:noProof/>
          <w:sz w:val="40"/>
          <w:szCs w:val="40"/>
          <w:lang w:eastAsia="nb-NO" w:bidi="ar-SA"/>
        </w:rPr>
        <w:drawing>
          <wp:inline distT="0" distB="0" distL="0" distR="0">
            <wp:extent cx="2233074" cy="329868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074" cy="32986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nn-NO"/>
        </w:rPr>
        <w:t xml:space="preserve">                        </w:t>
      </w:r>
      <w:r>
        <w:rPr>
          <w:noProof/>
          <w:sz w:val="40"/>
          <w:szCs w:val="40"/>
          <w:lang w:eastAsia="nb-NO" w:bidi="ar-SA"/>
        </w:rPr>
        <w:drawing>
          <wp:inline distT="0" distB="0" distL="0" distR="0">
            <wp:extent cx="2190746" cy="3286125"/>
            <wp:effectExtent l="0" t="0" r="4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46" cy="3286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441BD" w:rsidRDefault="003441BD">
      <w:pPr>
        <w:pStyle w:val="Standard"/>
        <w:rPr>
          <w:sz w:val="40"/>
          <w:szCs w:val="40"/>
          <w:lang w:val="nn-NO"/>
        </w:rPr>
      </w:pPr>
    </w:p>
    <w:p w:rsidR="003441BD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737229">
      <w:pPr>
        <w:pStyle w:val="Standard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 xml:space="preserve">Vi får servert:  Prinsefisk med skalldyr og </w:t>
      </w:r>
      <w:r w:rsidRPr="00CB25EE">
        <w:rPr>
          <w:sz w:val="32"/>
          <w:szCs w:val="32"/>
          <w:lang w:val="nn-NO"/>
        </w:rPr>
        <w:t>hollandaise, og smaker på både hvit, rose` og rødvin til.</w:t>
      </w: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737229">
      <w:pPr>
        <w:pStyle w:val="Standard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>Pris pr person     kr 380,-    betales på LeVin s konto    4420 – 80 00397    innen 1.juni.2015.</w:t>
      </w: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737229">
      <w:pPr>
        <w:pStyle w:val="Standard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>Påmelding til  Tove  innen 1. juni på tlf.  90091428   eller tovence@hotmail.com</w:t>
      </w: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3441BD">
      <w:pPr>
        <w:pStyle w:val="Standard"/>
        <w:jc w:val="center"/>
        <w:rPr>
          <w:sz w:val="32"/>
          <w:szCs w:val="32"/>
          <w:lang w:val="nn-NO"/>
        </w:rPr>
      </w:pPr>
    </w:p>
    <w:p w:rsidR="003441BD" w:rsidRPr="00CB25EE" w:rsidRDefault="00737229">
      <w:pPr>
        <w:pStyle w:val="Standard"/>
        <w:jc w:val="center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>Velkommen!</w:t>
      </w:r>
    </w:p>
    <w:p w:rsidR="003441BD" w:rsidRPr="00CB25EE" w:rsidRDefault="003441BD">
      <w:pPr>
        <w:pStyle w:val="Standard"/>
        <w:rPr>
          <w:sz w:val="32"/>
          <w:szCs w:val="32"/>
          <w:lang w:val="nn-NO"/>
        </w:rPr>
      </w:pPr>
    </w:p>
    <w:p w:rsidR="003441BD" w:rsidRPr="00CB25EE" w:rsidRDefault="00737229">
      <w:pPr>
        <w:pStyle w:val="Standard"/>
        <w:jc w:val="center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>Hilsen komiteen</w:t>
      </w:r>
    </w:p>
    <w:p w:rsidR="003441BD" w:rsidRPr="00CB25EE" w:rsidRDefault="00737229">
      <w:pPr>
        <w:pStyle w:val="Standard"/>
        <w:jc w:val="center"/>
        <w:rPr>
          <w:sz w:val="32"/>
          <w:szCs w:val="32"/>
          <w:lang w:val="nn-NO"/>
        </w:rPr>
      </w:pPr>
      <w:r w:rsidRPr="00CB25EE">
        <w:rPr>
          <w:sz w:val="32"/>
          <w:szCs w:val="32"/>
          <w:lang w:val="nn-NO"/>
        </w:rPr>
        <w:t>Berit, Svein-Erik, Jan-Kjell og Grete</w:t>
      </w:r>
    </w:p>
    <w:p w:rsidR="003441BD" w:rsidRDefault="00737229">
      <w:pPr>
        <w:pStyle w:val="Standard"/>
        <w:jc w:val="center"/>
      </w:pPr>
      <w:r>
        <w:rPr>
          <w:noProof/>
          <w:sz w:val="32"/>
          <w:szCs w:val="32"/>
          <w:lang w:eastAsia="nb-NO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3924303</wp:posOffset>
            </wp:positionV>
            <wp:extent cx="2404743" cy="3373121"/>
            <wp:effectExtent l="0" t="0" r="0" b="0"/>
            <wp:wrapTight wrapText="bothSides">
              <wp:wrapPolygon edited="0">
                <wp:start x="0" y="0"/>
                <wp:lineTo x="0" y="21259"/>
                <wp:lineTo x="20992" y="21259"/>
                <wp:lineTo x="2099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3" cy="3373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3441B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229" w:rsidRDefault="00737229">
      <w:r>
        <w:separator/>
      </w:r>
    </w:p>
  </w:endnote>
  <w:endnote w:type="continuationSeparator" w:id="0">
    <w:p w:rsidR="00737229" w:rsidRDefault="0073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neria Script Demo">
    <w:panose1 w:val="00000000000000000000"/>
    <w:charset w:val="00"/>
    <w:family w:val="auto"/>
    <w:pitch w:val="variable"/>
    <w:sig w:usb0="A00000A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229" w:rsidRDefault="00737229">
      <w:r>
        <w:rPr>
          <w:color w:val="000000"/>
        </w:rPr>
        <w:separator/>
      </w:r>
    </w:p>
  </w:footnote>
  <w:footnote w:type="continuationSeparator" w:id="0">
    <w:p w:rsidR="00737229" w:rsidRDefault="00737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441BD"/>
    <w:rsid w:val="003441BD"/>
    <w:rsid w:val="00737229"/>
    <w:rsid w:val="00CB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9271D-5359-4E4F-B137-3EEB854F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nb-NO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Grete</dc:creator>
  <cp:lastModifiedBy>Nina</cp:lastModifiedBy>
  <cp:revision>2</cp:revision>
  <cp:lastPrinted>2015-05-11T14:39:00Z</cp:lastPrinted>
  <dcterms:created xsi:type="dcterms:W3CDTF">2015-05-15T22:34:00Z</dcterms:created>
  <dcterms:modified xsi:type="dcterms:W3CDTF">2015-05-15T22:34:00Z</dcterms:modified>
</cp:coreProperties>
</file>